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061" w:rsidRPr="006A3625" w:rsidRDefault="00191061">
      <w:pPr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様式第１号（第</w:t>
      </w:r>
      <w:r w:rsidR="001D1DE6" w:rsidRPr="006A3625">
        <w:rPr>
          <w:rFonts w:hAnsi="ＭＳ 明朝" w:hint="eastAsia"/>
          <w:color w:val="000000" w:themeColor="text1"/>
          <w:sz w:val="24"/>
          <w:szCs w:val="24"/>
        </w:rPr>
        <w:t>４</w:t>
      </w:r>
      <w:r w:rsidRPr="006A3625">
        <w:rPr>
          <w:rFonts w:hAnsi="ＭＳ 明朝" w:hint="eastAsia"/>
          <w:color w:val="000000" w:themeColor="text1"/>
          <w:sz w:val="24"/>
          <w:szCs w:val="24"/>
        </w:rPr>
        <w:t>条関係）</w:t>
      </w:r>
    </w:p>
    <w:p w:rsidR="00191061" w:rsidRPr="006A3625" w:rsidRDefault="00191061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年　　月　　日　　</w:t>
      </w:r>
    </w:p>
    <w:p w:rsidR="00191061" w:rsidRPr="006A3625" w:rsidRDefault="00191061">
      <w:pPr>
        <w:rPr>
          <w:rFonts w:hAnsi="ＭＳ 明朝"/>
          <w:color w:val="000000" w:themeColor="text1"/>
          <w:sz w:val="24"/>
          <w:szCs w:val="24"/>
        </w:rPr>
      </w:pPr>
    </w:p>
    <w:p w:rsidR="00191061" w:rsidRPr="006A3625" w:rsidRDefault="00191061">
      <w:pPr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　四万十町長　　　　　様</w:t>
      </w:r>
    </w:p>
    <w:p w:rsidR="00191061" w:rsidRPr="006A3625" w:rsidRDefault="00191061">
      <w:pPr>
        <w:rPr>
          <w:rFonts w:hAnsi="ＭＳ 明朝"/>
          <w:color w:val="000000" w:themeColor="text1"/>
          <w:sz w:val="24"/>
          <w:szCs w:val="24"/>
        </w:rPr>
      </w:pPr>
    </w:p>
    <w:p w:rsidR="00191061" w:rsidRPr="006A3625" w:rsidRDefault="00191061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住所　　</w:t>
      </w:r>
      <w:r w:rsidR="001D1DE6" w:rsidRPr="006A3625">
        <w:rPr>
          <w:rFonts w:hAnsi="ＭＳ 明朝" w:hint="eastAsia"/>
          <w:color w:val="000000" w:themeColor="text1"/>
          <w:sz w:val="24"/>
          <w:szCs w:val="24"/>
        </w:rPr>
        <w:t xml:space="preserve">　</w:t>
      </w: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</w:t>
      </w:r>
      <w:r w:rsidR="001D1DE6" w:rsidRPr="006A3625">
        <w:rPr>
          <w:rFonts w:hAnsi="ＭＳ 明朝" w:hint="eastAsia"/>
          <w:color w:val="000000" w:themeColor="text1"/>
          <w:sz w:val="24"/>
          <w:szCs w:val="24"/>
        </w:rPr>
        <w:t xml:space="preserve">　</w:t>
      </w: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　　　　　　</w:t>
      </w:r>
    </w:p>
    <w:p w:rsidR="00191061" w:rsidRPr="006A3625" w:rsidRDefault="00191061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申請者　</w:t>
      </w:r>
      <w:r w:rsidR="001D1DE6" w:rsidRPr="006A3625">
        <w:rPr>
          <w:rFonts w:hAnsi="ＭＳ 明朝" w:hint="eastAsia"/>
          <w:color w:val="000000" w:themeColor="text1"/>
          <w:sz w:val="24"/>
          <w:szCs w:val="24"/>
        </w:rPr>
        <w:t xml:space="preserve">　　</w:t>
      </w: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　　　　　　　　　　　</w:t>
      </w:r>
    </w:p>
    <w:p w:rsidR="00191061" w:rsidRPr="006A3625" w:rsidRDefault="00191061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氏名　　</w:t>
      </w:r>
      <w:r w:rsidR="001D1DE6" w:rsidRPr="006A3625">
        <w:rPr>
          <w:rFonts w:hAnsi="ＭＳ 明朝" w:hint="eastAsia"/>
          <w:color w:val="000000" w:themeColor="text1"/>
          <w:sz w:val="24"/>
          <w:szCs w:val="24"/>
        </w:rPr>
        <w:t xml:space="preserve">　　</w:t>
      </w: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　　　　</w:t>
      </w:r>
      <w:r w:rsidR="000B4D5E" w:rsidRPr="006A3625">
        <w:rPr>
          <w:rFonts w:hAnsi="ＭＳ 明朝" w:hint="eastAsia"/>
          <w:color w:val="000000" w:themeColor="text1"/>
          <w:sz w:val="24"/>
          <w:szCs w:val="24"/>
        </w:rPr>
        <w:t>㊞</w:t>
      </w:r>
      <w:r w:rsidRPr="006A3625">
        <w:rPr>
          <w:rFonts w:hAnsi="ＭＳ 明朝" w:hint="eastAsia"/>
          <w:vanish/>
          <w:color w:val="000000" w:themeColor="text1"/>
          <w:sz w:val="24"/>
          <w:szCs w:val="24"/>
        </w:rPr>
        <w:t>印</w:t>
      </w: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</w:t>
      </w:r>
    </w:p>
    <w:p w:rsidR="00191061" w:rsidRPr="006A3625" w:rsidRDefault="00191061">
      <w:pPr>
        <w:rPr>
          <w:rFonts w:hAnsi="ＭＳ 明朝"/>
          <w:color w:val="000000" w:themeColor="text1"/>
          <w:sz w:val="24"/>
          <w:szCs w:val="24"/>
        </w:rPr>
      </w:pPr>
    </w:p>
    <w:p w:rsidR="00191061" w:rsidRPr="006A3625" w:rsidRDefault="001D1DE6">
      <w:pPr>
        <w:jc w:val="center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四万十町</w:t>
      </w:r>
      <w:r w:rsidR="00191061" w:rsidRPr="006A3625">
        <w:rPr>
          <w:rFonts w:hAnsi="ＭＳ 明朝" w:hint="eastAsia"/>
          <w:color w:val="000000" w:themeColor="text1"/>
          <w:sz w:val="24"/>
          <w:szCs w:val="24"/>
        </w:rPr>
        <w:t>腎臓機能障害者通院費</w:t>
      </w:r>
      <w:r w:rsidRPr="006A3625">
        <w:rPr>
          <w:rFonts w:hAnsi="ＭＳ 明朝" w:hint="eastAsia"/>
          <w:color w:val="000000" w:themeColor="text1"/>
          <w:sz w:val="24"/>
          <w:szCs w:val="24"/>
        </w:rPr>
        <w:t>助成金</w:t>
      </w:r>
      <w:r w:rsidR="00191061" w:rsidRPr="006A3625">
        <w:rPr>
          <w:rFonts w:hAnsi="ＭＳ 明朝" w:hint="eastAsia"/>
          <w:color w:val="000000" w:themeColor="text1"/>
          <w:sz w:val="24"/>
          <w:szCs w:val="24"/>
        </w:rPr>
        <w:t>交付申請書</w:t>
      </w:r>
    </w:p>
    <w:p w:rsidR="00191061" w:rsidRPr="006A3625" w:rsidRDefault="00191061">
      <w:pPr>
        <w:rPr>
          <w:rFonts w:hAnsi="ＭＳ 明朝"/>
          <w:color w:val="000000" w:themeColor="text1"/>
          <w:sz w:val="24"/>
          <w:szCs w:val="24"/>
        </w:rPr>
      </w:pPr>
    </w:p>
    <w:p w:rsidR="00191061" w:rsidRPr="006A3625" w:rsidRDefault="003D476F">
      <w:pPr>
        <w:spacing w:after="120"/>
        <w:ind w:left="210" w:hanging="210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四万十町腎臓機能障害者通院費助成</w:t>
      </w:r>
      <w:r w:rsidR="001D1DE6" w:rsidRPr="006A3625">
        <w:rPr>
          <w:rFonts w:hAnsi="ＭＳ 明朝" w:hint="eastAsia"/>
          <w:color w:val="000000" w:themeColor="text1"/>
          <w:sz w:val="24"/>
          <w:szCs w:val="24"/>
        </w:rPr>
        <w:t>金交付</w:t>
      </w:r>
      <w:r w:rsidRPr="006A3625">
        <w:rPr>
          <w:rFonts w:hAnsi="ＭＳ 明朝" w:hint="eastAsia"/>
          <w:color w:val="000000" w:themeColor="text1"/>
          <w:sz w:val="24"/>
          <w:szCs w:val="24"/>
        </w:rPr>
        <w:t>要綱第３</w:t>
      </w:r>
      <w:r w:rsidR="00191061" w:rsidRPr="006A3625">
        <w:rPr>
          <w:rFonts w:hAnsi="ＭＳ 明朝" w:hint="eastAsia"/>
          <w:color w:val="000000" w:themeColor="text1"/>
          <w:sz w:val="24"/>
          <w:szCs w:val="24"/>
        </w:rPr>
        <w:t>条の規定により次のとおり申請します。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40"/>
        <w:gridCol w:w="1020"/>
        <w:gridCol w:w="5670"/>
        <w:gridCol w:w="1642"/>
      </w:tblGrid>
      <w:tr w:rsidR="006A3625" w:rsidRPr="006A3625" w:rsidTr="000961EA">
        <w:trPr>
          <w:cantSplit/>
          <w:trHeight w:val="850"/>
        </w:trPr>
        <w:tc>
          <w:tcPr>
            <w:tcW w:w="740" w:type="dxa"/>
            <w:vMerge w:val="restart"/>
            <w:textDirection w:val="tbRlV"/>
            <w:vAlign w:val="center"/>
          </w:tcPr>
          <w:p w:rsidR="00191061" w:rsidRPr="006A3625" w:rsidRDefault="00191061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療　　養　　者</w:t>
            </w:r>
          </w:p>
        </w:tc>
        <w:tc>
          <w:tcPr>
            <w:tcW w:w="1020" w:type="dxa"/>
            <w:vMerge w:val="restart"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氏名</w:t>
            </w:r>
          </w:p>
        </w:tc>
        <w:tc>
          <w:tcPr>
            <w:tcW w:w="5670" w:type="dxa"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642" w:type="dxa"/>
            <w:vAlign w:val="center"/>
          </w:tcPr>
          <w:p w:rsidR="00191061" w:rsidRPr="006A3625" w:rsidRDefault="00191061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男・女</w:t>
            </w:r>
          </w:p>
        </w:tc>
      </w:tr>
      <w:tr w:rsidR="006A3625" w:rsidRPr="006A3625" w:rsidTr="000961EA">
        <w:trPr>
          <w:cantSplit/>
          <w:trHeight w:val="850"/>
        </w:trPr>
        <w:tc>
          <w:tcPr>
            <w:tcW w:w="740" w:type="dxa"/>
            <w:vMerge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vMerge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312" w:type="dxa"/>
            <w:gridSpan w:val="2"/>
            <w:vAlign w:val="center"/>
          </w:tcPr>
          <w:p w:rsidR="00191061" w:rsidRPr="006A3625" w:rsidRDefault="00191061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 xml:space="preserve">　　　　年　　　月　　　日生　（　　　歳）</w:t>
            </w:r>
          </w:p>
        </w:tc>
      </w:tr>
      <w:tr w:rsidR="006A3625" w:rsidRPr="006A3625" w:rsidTr="000961EA">
        <w:trPr>
          <w:cantSplit/>
          <w:trHeight w:val="850"/>
        </w:trPr>
        <w:tc>
          <w:tcPr>
            <w:tcW w:w="740" w:type="dxa"/>
            <w:vMerge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住所</w:t>
            </w:r>
          </w:p>
        </w:tc>
        <w:tc>
          <w:tcPr>
            <w:tcW w:w="7312" w:type="dxa"/>
            <w:gridSpan w:val="2"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四万十町　　　　　　　　　　　　　番地</w:t>
            </w:r>
          </w:p>
        </w:tc>
      </w:tr>
      <w:tr w:rsidR="006A3625" w:rsidRPr="006A3625" w:rsidTr="000961EA">
        <w:trPr>
          <w:cantSplit/>
          <w:trHeight w:val="850"/>
        </w:trPr>
        <w:tc>
          <w:tcPr>
            <w:tcW w:w="740" w:type="dxa"/>
            <w:vMerge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連絡先</w:t>
            </w:r>
          </w:p>
        </w:tc>
        <w:tc>
          <w:tcPr>
            <w:tcW w:w="7312" w:type="dxa"/>
            <w:gridSpan w:val="2"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6A3625" w:rsidRPr="006A3625" w:rsidTr="000961EA">
        <w:trPr>
          <w:cantSplit/>
          <w:trHeight w:val="850"/>
        </w:trPr>
        <w:tc>
          <w:tcPr>
            <w:tcW w:w="1760" w:type="dxa"/>
            <w:gridSpan w:val="2"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病院名</w:t>
            </w:r>
          </w:p>
        </w:tc>
        <w:tc>
          <w:tcPr>
            <w:tcW w:w="7312" w:type="dxa"/>
            <w:gridSpan w:val="2"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6A3625" w:rsidRPr="006A3625" w:rsidTr="000961EA">
        <w:trPr>
          <w:cantSplit/>
          <w:trHeight w:val="850"/>
        </w:trPr>
        <w:tc>
          <w:tcPr>
            <w:tcW w:w="1760" w:type="dxa"/>
            <w:gridSpan w:val="2"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通院開始日</w:t>
            </w:r>
          </w:p>
        </w:tc>
        <w:tc>
          <w:tcPr>
            <w:tcW w:w="7312" w:type="dxa"/>
            <w:gridSpan w:val="2"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 xml:space="preserve">　　　　　年　　　月　　　日</w:t>
            </w:r>
          </w:p>
        </w:tc>
      </w:tr>
      <w:tr w:rsidR="006A3625" w:rsidRPr="006A3625" w:rsidTr="000961EA">
        <w:trPr>
          <w:cantSplit/>
          <w:trHeight w:val="850"/>
        </w:trPr>
        <w:tc>
          <w:tcPr>
            <w:tcW w:w="1760" w:type="dxa"/>
            <w:gridSpan w:val="2"/>
            <w:vAlign w:val="center"/>
          </w:tcPr>
          <w:p w:rsidR="00191061" w:rsidRPr="006A3625" w:rsidRDefault="00191061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通院方法等</w:t>
            </w:r>
          </w:p>
        </w:tc>
        <w:tc>
          <w:tcPr>
            <w:tcW w:w="7312" w:type="dxa"/>
            <w:gridSpan w:val="2"/>
            <w:vAlign w:val="center"/>
          </w:tcPr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□交通機関　□自家用車　□その他</w:t>
            </w:r>
          </w:p>
          <w:p w:rsidR="00191061" w:rsidRPr="006A3625" w:rsidRDefault="00191061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週　　　回</w:t>
            </w:r>
          </w:p>
        </w:tc>
      </w:tr>
      <w:tr w:rsidR="006A3625" w:rsidRPr="006A3625" w:rsidTr="000961EA">
        <w:trPr>
          <w:cantSplit/>
          <w:trHeight w:val="850"/>
        </w:trPr>
        <w:tc>
          <w:tcPr>
            <w:tcW w:w="1760" w:type="dxa"/>
            <w:gridSpan w:val="2"/>
            <w:vAlign w:val="center"/>
          </w:tcPr>
          <w:p w:rsidR="007A3EF3" w:rsidRPr="006A3625" w:rsidRDefault="007A3EF3">
            <w:pPr>
              <w:jc w:val="distribute"/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通院距離</w:t>
            </w:r>
          </w:p>
        </w:tc>
        <w:tc>
          <w:tcPr>
            <w:tcW w:w="7312" w:type="dxa"/>
            <w:gridSpan w:val="2"/>
            <w:vAlign w:val="center"/>
          </w:tcPr>
          <w:p w:rsidR="007A3EF3" w:rsidRPr="006A3625" w:rsidRDefault="007A3EF3">
            <w:pPr>
              <w:rPr>
                <w:rFonts w:hAnsi="ＭＳ 明朝"/>
                <w:color w:val="000000" w:themeColor="text1"/>
                <w:sz w:val="24"/>
                <w:szCs w:val="24"/>
              </w:rPr>
            </w:pPr>
            <w:r w:rsidRPr="006A3625">
              <w:rPr>
                <w:rFonts w:hAnsi="ＭＳ 明朝" w:hint="eastAsia"/>
                <w:color w:val="000000" w:themeColor="text1"/>
                <w:sz w:val="24"/>
                <w:szCs w:val="24"/>
              </w:rPr>
              <w:t>片道　　　ｋｍ</w:t>
            </w:r>
          </w:p>
        </w:tc>
      </w:tr>
    </w:tbl>
    <w:p w:rsidR="000961EA" w:rsidRPr="006A3625" w:rsidRDefault="000961EA">
      <w:pPr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【特記事項】</w:t>
      </w:r>
    </w:p>
    <w:p w:rsidR="002A7BA2" w:rsidRPr="009E320E" w:rsidRDefault="000961EA" w:rsidP="009E320E">
      <w:pPr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私は、町税等の滞納の有無について、調査することを同意のうえ申請します。</w:t>
      </w:r>
      <w:bookmarkStart w:id="0" w:name="_GoBack"/>
      <w:bookmarkEnd w:id="0"/>
    </w:p>
    <w:sectPr w:rsidR="002A7BA2" w:rsidRPr="009E320E" w:rsidSect="001D1DE6">
      <w:headerReference w:type="default" r:id="rId8"/>
      <w:footerReference w:type="default" r:id="rId9"/>
      <w:type w:val="continuous"/>
      <w:pgSz w:w="11906" w:h="16838" w:code="9"/>
      <w:pgMar w:top="1418" w:right="1418" w:bottom="1418" w:left="1418" w:header="851" w:footer="601" w:gutter="0"/>
      <w:cols w:space="425"/>
      <w:docGrid w:type="lines" w:linePitch="368" w:charSpace="23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7F6" w:rsidRDefault="002557F6">
      <w:r>
        <w:separator/>
      </w:r>
    </w:p>
  </w:endnote>
  <w:endnote w:type="continuationSeparator" w:id="0">
    <w:p w:rsidR="002557F6" w:rsidRDefault="00255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61" w:rsidRDefault="00191061" w:rsidP="0082293E">
    <w:pPr>
      <w:pStyle w:val="a4"/>
      <w:spacing w:line="210" w:lineRule="exact"/>
      <w:ind w:firstLineChars="2050" w:firstLine="430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7F6" w:rsidRDefault="002557F6">
      <w:r>
        <w:separator/>
      </w:r>
    </w:p>
  </w:footnote>
  <w:footnote w:type="continuationSeparator" w:id="0">
    <w:p w:rsidR="002557F6" w:rsidRDefault="00255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61" w:rsidRDefault="00191061">
    <w:pPr>
      <w:pStyle w:val="a3"/>
      <w:spacing w:line="210" w:lineRule="exac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004CD"/>
    <w:multiLevelType w:val="hybridMultilevel"/>
    <w:tmpl w:val="1BA01CEA"/>
    <w:lvl w:ilvl="0" w:tplc="82AA402A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rawingGridHorizontalSpacing w:val="221"/>
  <w:drawingGridVerticalSpacing w:val="184"/>
  <w:displayVerticalDrawingGridEvery w:val="2"/>
  <w:noPunctuationKerning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0814A4"/>
    <w:rsid w:val="00037A12"/>
    <w:rsid w:val="000443CE"/>
    <w:rsid w:val="00046705"/>
    <w:rsid w:val="000542ED"/>
    <w:rsid w:val="000814A4"/>
    <w:rsid w:val="000961EA"/>
    <w:rsid w:val="000B4D5E"/>
    <w:rsid w:val="001057E3"/>
    <w:rsid w:val="00142C8A"/>
    <w:rsid w:val="001737A6"/>
    <w:rsid w:val="00191061"/>
    <w:rsid w:val="001D1DE6"/>
    <w:rsid w:val="001D516E"/>
    <w:rsid w:val="001D733A"/>
    <w:rsid w:val="00235435"/>
    <w:rsid w:val="002557F6"/>
    <w:rsid w:val="002A4287"/>
    <w:rsid w:val="002A7BA2"/>
    <w:rsid w:val="002F063E"/>
    <w:rsid w:val="00302775"/>
    <w:rsid w:val="003108FD"/>
    <w:rsid w:val="003140F9"/>
    <w:rsid w:val="003150FE"/>
    <w:rsid w:val="003241E7"/>
    <w:rsid w:val="00334086"/>
    <w:rsid w:val="00342BCE"/>
    <w:rsid w:val="00377799"/>
    <w:rsid w:val="003B364B"/>
    <w:rsid w:val="003C1883"/>
    <w:rsid w:val="003D476F"/>
    <w:rsid w:val="00483AFD"/>
    <w:rsid w:val="00487B84"/>
    <w:rsid w:val="004A31E8"/>
    <w:rsid w:val="004B4A6B"/>
    <w:rsid w:val="0053689F"/>
    <w:rsid w:val="005B0496"/>
    <w:rsid w:val="005C5218"/>
    <w:rsid w:val="00601CA1"/>
    <w:rsid w:val="00611460"/>
    <w:rsid w:val="00694A12"/>
    <w:rsid w:val="00696052"/>
    <w:rsid w:val="0069661F"/>
    <w:rsid w:val="006A3625"/>
    <w:rsid w:val="006A3CF0"/>
    <w:rsid w:val="006E48FA"/>
    <w:rsid w:val="006F5C3D"/>
    <w:rsid w:val="00722F49"/>
    <w:rsid w:val="0072467D"/>
    <w:rsid w:val="00746295"/>
    <w:rsid w:val="00754130"/>
    <w:rsid w:val="0075778B"/>
    <w:rsid w:val="007637E1"/>
    <w:rsid w:val="007661D3"/>
    <w:rsid w:val="007954F0"/>
    <w:rsid w:val="007A3EF3"/>
    <w:rsid w:val="007C2336"/>
    <w:rsid w:val="007C7644"/>
    <w:rsid w:val="007E267C"/>
    <w:rsid w:val="0082293E"/>
    <w:rsid w:val="008433BB"/>
    <w:rsid w:val="008B7458"/>
    <w:rsid w:val="008C048C"/>
    <w:rsid w:val="008C7704"/>
    <w:rsid w:val="008E07D4"/>
    <w:rsid w:val="008E5C18"/>
    <w:rsid w:val="00934556"/>
    <w:rsid w:val="009429E4"/>
    <w:rsid w:val="00942FDB"/>
    <w:rsid w:val="009C7184"/>
    <w:rsid w:val="009E320E"/>
    <w:rsid w:val="00A00A85"/>
    <w:rsid w:val="00AD1C86"/>
    <w:rsid w:val="00AE2A29"/>
    <w:rsid w:val="00AF31DD"/>
    <w:rsid w:val="00B20A2F"/>
    <w:rsid w:val="00B96633"/>
    <w:rsid w:val="00BB3EEE"/>
    <w:rsid w:val="00C15EB2"/>
    <w:rsid w:val="00C25465"/>
    <w:rsid w:val="00C43FFB"/>
    <w:rsid w:val="00C45A03"/>
    <w:rsid w:val="00CA06D6"/>
    <w:rsid w:val="00D029E1"/>
    <w:rsid w:val="00D34A6B"/>
    <w:rsid w:val="00D352D0"/>
    <w:rsid w:val="00D96A26"/>
    <w:rsid w:val="00E52DBF"/>
    <w:rsid w:val="00E755E9"/>
    <w:rsid w:val="00EF2849"/>
    <w:rsid w:val="00F53F6D"/>
    <w:rsid w:val="00F90CD3"/>
    <w:rsid w:val="00F95C76"/>
    <w:rsid w:val="00FE208C"/>
    <w:rsid w:val="00FE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66743B8-E2C7-4D6C-ABB5-5232BAAE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99" w:lineRule="exact"/>
      <w:jc w:val="both"/>
      <w:textAlignment w:val="center"/>
    </w:pPr>
    <w:rPr>
      <w:rFonts w:ascii="ＭＳ 明朝" w:eastAsia="ＭＳ 明朝"/>
      <w:snapToGrid w:val="0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Date"/>
    <w:basedOn w:val="a"/>
    <w:next w:val="a"/>
  </w:style>
  <w:style w:type="character" w:styleId="a6">
    <w:name w:val="page number"/>
    <w:basedOn w:val="a0"/>
  </w:style>
  <w:style w:type="paragraph" w:styleId="a7">
    <w:name w:val="Body Text Indent"/>
    <w:basedOn w:val="a"/>
    <w:pPr>
      <w:ind w:left="420" w:hanging="210"/>
    </w:pPr>
  </w:style>
  <w:style w:type="paragraph" w:styleId="a8">
    <w:name w:val="Balloon Text"/>
    <w:basedOn w:val="a"/>
    <w:link w:val="a9"/>
    <w:rsid w:val="0069661F"/>
    <w:pPr>
      <w:spacing w:line="240" w:lineRule="auto"/>
    </w:pPr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69661F"/>
    <w:rPr>
      <w:rFonts w:ascii="游ゴシック Light" w:eastAsia="游ゴシック Light" w:hAnsi="游ゴシック Light" w:cs="Times New Roman"/>
      <w:snapToGrid w:val="0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D1DE6"/>
    <w:pPr>
      <w:ind w:leftChars="400" w:left="840"/>
    </w:pPr>
  </w:style>
  <w:style w:type="table" w:styleId="ab">
    <w:name w:val="Table Grid"/>
    <w:basedOn w:val="a1"/>
    <w:rsid w:val="00E52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in\Microsoft%20Office\Template\&#22235;&#19975;&#21313;&#30010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58344-D8DF-40B3-ABFA-20A7C774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四万十町</Template>
  <TotalTime>339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12</cp:revision>
  <cp:lastPrinted>2021-04-02T07:52:00Z</cp:lastPrinted>
  <dcterms:created xsi:type="dcterms:W3CDTF">2021-03-22T07:39:00Z</dcterms:created>
  <dcterms:modified xsi:type="dcterms:W3CDTF">2021-05-10T06:40:00Z</dcterms:modified>
</cp:coreProperties>
</file>