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6A26" w:rsidRPr="006A3625" w:rsidRDefault="00F95C76">
      <w:pPr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Ansi="ＭＳ 明朝" w:hint="eastAsia"/>
          <w:color w:val="000000" w:themeColor="text1"/>
          <w:sz w:val="24"/>
          <w:szCs w:val="24"/>
        </w:rPr>
        <w:t>別紙１</w:t>
      </w:r>
    </w:p>
    <w:p w:rsidR="006E48FA" w:rsidRPr="006A3625" w:rsidRDefault="006E48FA" w:rsidP="006E48FA">
      <w:pPr>
        <w:jc w:val="center"/>
        <w:rPr>
          <w:rFonts w:hAnsi="ＭＳ 明朝"/>
          <w:color w:val="000000" w:themeColor="text1"/>
          <w:sz w:val="28"/>
          <w:szCs w:val="28"/>
        </w:rPr>
      </w:pPr>
      <w:r w:rsidRPr="006A3625">
        <w:rPr>
          <w:rFonts w:hAnsi="ＭＳ 明朝" w:hint="eastAsia"/>
          <w:color w:val="000000" w:themeColor="text1"/>
          <w:spacing w:val="210"/>
          <w:sz w:val="28"/>
          <w:szCs w:val="28"/>
        </w:rPr>
        <w:t>通院証明</w:t>
      </w:r>
      <w:r w:rsidRPr="006A3625">
        <w:rPr>
          <w:rFonts w:hAnsi="ＭＳ 明朝" w:hint="eastAsia"/>
          <w:color w:val="000000" w:themeColor="text1"/>
          <w:sz w:val="28"/>
          <w:szCs w:val="28"/>
        </w:rPr>
        <w:t>書（人工透析患者用）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64"/>
        <w:gridCol w:w="454"/>
        <w:gridCol w:w="454"/>
        <w:gridCol w:w="454"/>
        <w:gridCol w:w="454"/>
        <w:gridCol w:w="454"/>
        <w:gridCol w:w="454"/>
        <w:gridCol w:w="92"/>
        <w:gridCol w:w="362"/>
        <w:gridCol w:w="454"/>
        <w:gridCol w:w="454"/>
        <w:gridCol w:w="454"/>
        <w:gridCol w:w="454"/>
        <w:gridCol w:w="454"/>
        <w:gridCol w:w="454"/>
        <w:gridCol w:w="454"/>
        <w:gridCol w:w="454"/>
        <w:gridCol w:w="454"/>
        <w:gridCol w:w="292"/>
        <w:gridCol w:w="162"/>
      </w:tblGrid>
      <w:tr w:rsidR="006A3625" w:rsidRPr="006A3625" w:rsidTr="006E48FA">
        <w:trPr>
          <w:gridAfter w:val="1"/>
          <w:wAfter w:w="162" w:type="dxa"/>
          <w:trHeight w:val="840"/>
        </w:trPr>
        <w:tc>
          <w:tcPr>
            <w:tcW w:w="378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48FA" w:rsidRPr="006A3625" w:rsidRDefault="006E48FA" w:rsidP="004A31E8">
            <w:pPr>
              <w:ind w:right="420"/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通院者</w:t>
            </w:r>
          </w:p>
        </w:tc>
        <w:tc>
          <w:tcPr>
            <w:tcW w:w="474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E48FA" w:rsidRPr="006A3625" w:rsidRDefault="006E48FA" w:rsidP="004A31E8">
            <w:pPr>
              <w:ind w:leftChars="110" w:left="231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  <w:spacing w:val="105"/>
                <w:kern w:val="0"/>
                <w:fitText w:val="630" w:id="-1835384320"/>
              </w:rPr>
              <w:t>住</w:t>
            </w:r>
            <w:r w:rsidRPr="006A3625">
              <w:rPr>
                <w:rFonts w:hint="eastAsia"/>
                <w:color w:val="000000" w:themeColor="text1"/>
                <w:kern w:val="0"/>
                <w:fitText w:val="630" w:id="-1835384320"/>
              </w:rPr>
              <w:t>所</w:t>
            </w:r>
            <w:r w:rsidRPr="006A3625">
              <w:rPr>
                <w:rFonts w:hint="eastAsia"/>
                <w:color w:val="000000" w:themeColor="text1"/>
              </w:rPr>
              <w:t xml:space="preserve">　四万十町</w:t>
            </w:r>
          </w:p>
          <w:p w:rsidR="006E48FA" w:rsidRPr="006A3625" w:rsidRDefault="006E48FA" w:rsidP="004A31E8">
            <w:pPr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ind w:leftChars="110" w:left="231"/>
              <w:rPr>
                <w:color w:val="000000" w:themeColor="text1"/>
                <w:u w:val="single"/>
              </w:rPr>
            </w:pPr>
            <w:r w:rsidRPr="006A3625">
              <w:rPr>
                <w:rFonts w:hint="eastAsia"/>
                <w:color w:val="000000" w:themeColor="text1"/>
                <w:spacing w:val="105"/>
                <w:kern w:val="0"/>
                <w:fitText w:val="630" w:id="-1835384319"/>
              </w:rPr>
              <w:t>氏</w:t>
            </w:r>
            <w:r w:rsidRPr="006A3625">
              <w:rPr>
                <w:rFonts w:hint="eastAsia"/>
                <w:color w:val="000000" w:themeColor="text1"/>
                <w:kern w:val="0"/>
                <w:fitText w:val="630" w:id="-1835384319"/>
              </w:rPr>
              <w:t>名</w:t>
            </w: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年</w:t>
            </w: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月分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11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17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22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31</w:t>
            </w:r>
          </w:p>
        </w:tc>
        <w:tc>
          <w:tcPr>
            <w:tcW w:w="1362" w:type="dxa"/>
            <w:gridSpan w:val="4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計　　　日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362" w:type="dxa"/>
            <w:gridSpan w:val="4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年</w:t>
            </w: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月分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11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17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22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31</w:t>
            </w:r>
          </w:p>
        </w:tc>
        <w:tc>
          <w:tcPr>
            <w:tcW w:w="1362" w:type="dxa"/>
            <w:gridSpan w:val="4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計　　　日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362" w:type="dxa"/>
            <w:gridSpan w:val="4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年</w:t>
            </w: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  <w:r w:rsidRPr="006A3625">
              <w:rPr>
                <w:rFonts w:hint="eastAsia"/>
                <w:color w:val="000000" w:themeColor="text1"/>
              </w:rPr>
              <w:t>月分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11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17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22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31</w:t>
            </w:r>
          </w:p>
        </w:tc>
        <w:tc>
          <w:tcPr>
            <w:tcW w:w="1362" w:type="dxa"/>
            <w:gridSpan w:val="4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計　　　日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362" w:type="dxa"/>
            <w:gridSpan w:val="4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年</w:t>
            </w: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  <w:r w:rsidRPr="006A3625">
              <w:rPr>
                <w:rFonts w:hint="eastAsia"/>
                <w:color w:val="000000" w:themeColor="text1"/>
              </w:rPr>
              <w:t>月分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11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17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22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31</w:t>
            </w:r>
          </w:p>
        </w:tc>
        <w:tc>
          <w:tcPr>
            <w:tcW w:w="1362" w:type="dxa"/>
            <w:gridSpan w:val="4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計　　　日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362" w:type="dxa"/>
            <w:gridSpan w:val="4"/>
            <w:vMerge/>
            <w:tcBorders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年</w:t>
            </w: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  <w:r w:rsidRPr="006A3625">
              <w:rPr>
                <w:rFonts w:hint="eastAsia"/>
                <w:color w:val="000000" w:themeColor="text1"/>
              </w:rPr>
              <w:t>月分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11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17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22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31</w:t>
            </w:r>
          </w:p>
        </w:tc>
        <w:tc>
          <w:tcPr>
            <w:tcW w:w="1362" w:type="dxa"/>
            <w:gridSpan w:val="4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計　　　日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  <w:position w:val="20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362" w:type="dxa"/>
            <w:gridSpan w:val="4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年</w:t>
            </w: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月分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7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8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9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10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11</w:t>
            </w:r>
          </w:p>
        </w:tc>
        <w:tc>
          <w:tcPr>
            <w:tcW w:w="45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12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13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14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45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16</w:t>
            </w:r>
          </w:p>
        </w:tc>
        <w:tc>
          <w:tcPr>
            <w:tcW w:w="45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17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19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21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22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23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24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25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26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27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28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29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30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>31</w:t>
            </w:r>
          </w:p>
        </w:tc>
        <w:tc>
          <w:tcPr>
            <w:tcW w:w="1362" w:type="dxa"/>
            <w:gridSpan w:val="4"/>
            <w:vMerge w:val="restart"/>
            <w:tcBorders>
              <w:top w:val="single" w:sz="4" w:space="0" w:color="auto"/>
              <w:left w:val="nil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計　　　日　</w:t>
            </w:r>
          </w:p>
        </w:tc>
      </w:tr>
      <w:tr w:rsidR="006A3625" w:rsidRPr="006A3625" w:rsidTr="006E48FA">
        <w:trPr>
          <w:cantSplit/>
          <w:trHeight w:val="340"/>
        </w:trPr>
        <w:tc>
          <w:tcPr>
            <w:tcW w:w="964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  <w:r w:rsidRPr="006A3625">
              <w:rPr>
                <w:rFonts w:hint="eastAsia"/>
                <w:color w:val="000000" w:themeColor="text1"/>
              </w:rPr>
              <w:t xml:space="preserve">　</w:t>
            </w:r>
          </w:p>
        </w:tc>
        <w:tc>
          <w:tcPr>
            <w:tcW w:w="1362" w:type="dxa"/>
            <w:gridSpan w:val="4"/>
            <w:vMerge/>
            <w:tcBorders>
              <w:left w:val="nil"/>
              <w:bottom w:val="single" w:sz="12" w:space="0" w:color="auto"/>
              <w:right w:val="single" w:sz="12" w:space="0" w:color="auto"/>
            </w:tcBorders>
            <w:vAlign w:val="bottom"/>
          </w:tcPr>
          <w:p w:rsidR="006E48FA" w:rsidRPr="006A3625" w:rsidRDefault="006E48FA" w:rsidP="004A31E8">
            <w:pPr>
              <w:jc w:val="right"/>
              <w:rPr>
                <w:color w:val="000000" w:themeColor="text1"/>
              </w:rPr>
            </w:pPr>
          </w:p>
        </w:tc>
      </w:tr>
    </w:tbl>
    <w:p w:rsidR="006E48FA" w:rsidRPr="006A3625" w:rsidRDefault="006E48FA" w:rsidP="006E48FA">
      <w:pPr>
        <w:spacing w:before="120" w:after="180" w:line="220" w:lineRule="exact"/>
        <w:rPr>
          <w:color w:val="000000" w:themeColor="text1"/>
        </w:rPr>
      </w:pPr>
      <w:r w:rsidRPr="006A3625">
        <w:rPr>
          <w:rFonts w:hint="eastAsia"/>
          <w:color w:val="000000" w:themeColor="text1"/>
        </w:rPr>
        <w:t>(通院した日に○印をしてください。)</w:t>
      </w:r>
    </w:p>
    <w:p w:rsidR="006E48FA" w:rsidRPr="006A3625" w:rsidRDefault="006E48FA" w:rsidP="006E48FA">
      <w:pPr>
        <w:spacing w:after="180" w:line="220" w:lineRule="exact"/>
        <w:rPr>
          <w:color w:val="000000" w:themeColor="text1"/>
        </w:rPr>
      </w:pPr>
      <w:r w:rsidRPr="006A3625">
        <w:rPr>
          <w:rFonts w:hint="eastAsia"/>
          <w:color w:val="000000" w:themeColor="text1"/>
        </w:rPr>
        <w:t xml:space="preserve">　上記の者が人工透析治療のため、当院へ通院したことを証明します。</w:t>
      </w:r>
    </w:p>
    <w:p w:rsidR="006E48FA" w:rsidRPr="006A3625" w:rsidRDefault="006E48FA" w:rsidP="006E48FA">
      <w:pPr>
        <w:spacing w:after="180" w:line="240" w:lineRule="exact"/>
        <w:rPr>
          <w:color w:val="000000" w:themeColor="text1"/>
        </w:rPr>
      </w:pPr>
      <w:r w:rsidRPr="006A3625">
        <w:rPr>
          <w:rFonts w:hint="eastAsia"/>
          <w:color w:val="000000" w:themeColor="text1"/>
        </w:rPr>
        <w:t xml:space="preserve">　　　　　　年　　月　　日</w:t>
      </w:r>
    </w:p>
    <w:p w:rsidR="006E48FA" w:rsidRPr="006A3625" w:rsidRDefault="006E48FA" w:rsidP="006E48FA">
      <w:pPr>
        <w:spacing w:after="180" w:line="240" w:lineRule="exact"/>
        <w:ind w:firstLineChars="607" w:firstLine="1275"/>
        <w:rPr>
          <w:color w:val="000000" w:themeColor="text1"/>
        </w:rPr>
      </w:pPr>
      <w:r w:rsidRPr="006A3625">
        <w:rPr>
          <w:rFonts w:hint="eastAsia"/>
          <w:color w:val="000000" w:themeColor="text1"/>
        </w:rPr>
        <w:t>医療機関名　所在地</w:t>
      </w:r>
    </w:p>
    <w:p w:rsidR="002A7BA2" w:rsidRPr="002A7BA2" w:rsidRDefault="006E48FA" w:rsidP="00833270">
      <w:pPr>
        <w:spacing w:line="240" w:lineRule="exact"/>
        <w:ind w:right="104"/>
        <w:jc w:val="center"/>
        <w:rPr>
          <w:rFonts w:hAnsi="ＭＳ 明朝"/>
          <w:color w:val="000000" w:themeColor="text1"/>
          <w:sz w:val="24"/>
          <w:szCs w:val="24"/>
        </w:rPr>
      </w:pPr>
      <w:r w:rsidRPr="006A3625">
        <w:rPr>
          <w:rFonts w:hint="eastAsia"/>
          <w:color w:val="000000" w:themeColor="text1"/>
        </w:rPr>
        <w:t xml:space="preserve">　　　　　　　　　　名称　　　　　　　　　　　　　　　　　　　　　㊞　</w:t>
      </w:r>
      <w:bookmarkStart w:id="0" w:name="_GoBack"/>
      <w:bookmarkEnd w:id="0"/>
    </w:p>
    <w:sectPr w:rsidR="002A7BA2" w:rsidRPr="002A7BA2" w:rsidSect="001D1DE6">
      <w:headerReference w:type="default" r:id="rId8"/>
      <w:footerReference w:type="default" r:id="rId9"/>
      <w:type w:val="continuous"/>
      <w:pgSz w:w="11906" w:h="16838" w:code="9"/>
      <w:pgMar w:top="1418" w:right="1418" w:bottom="1418" w:left="1418" w:header="851" w:footer="601" w:gutter="0"/>
      <w:cols w:space="425"/>
      <w:docGrid w:type="lines" w:linePitch="368" w:charSpace="230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1C16" w:rsidRDefault="00751C16">
      <w:r>
        <w:separator/>
      </w:r>
    </w:p>
  </w:endnote>
  <w:endnote w:type="continuationSeparator" w:id="0">
    <w:p w:rsidR="00751C16" w:rsidRDefault="00751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ＭＳ 明朝"/>
    <w:panose1 w:val="02020609040305080305"/>
    <w:charset w:val="80"/>
    <w:family w:val="roman"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61" w:rsidRDefault="00191061" w:rsidP="0082293E">
    <w:pPr>
      <w:pStyle w:val="a4"/>
      <w:spacing w:line="210" w:lineRule="exact"/>
      <w:ind w:firstLineChars="2050" w:firstLine="430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1C16" w:rsidRDefault="00751C16">
      <w:r>
        <w:separator/>
      </w:r>
    </w:p>
  </w:footnote>
  <w:footnote w:type="continuationSeparator" w:id="0">
    <w:p w:rsidR="00751C16" w:rsidRDefault="00751C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061" w:rsidRDefault="00191061">
    <w:pPr>
      <w:pStyle w:val="a3"/>
      <w:spacing w:line="210" w:lineRule="exac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004CD"/>
    <w:multiLevelType w:val="hybridMultilevel"/>
    <w:tmpl w:val="1BA01CEA"/>
    <w:lvl w:ilvl="0" w:tplc="82AA402A">
      <w:start w:val="1"/>
      <w:numFmt w:val="decimalFullWidth"/>
      <w:lvlText w:val="(%1)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rawingGridHorizontalSpacing w:val="221"/>
  <w:drawingGridVerticalSpacing w:val="184"/>
  <w:displayVerticalDrawingGridEvery w:val="2"/>
  <w:noPunctuationKerning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0814A4"/>
    <w:rsid w:val="00037A12"/>
    <w:rsid w:val="000443CE"/>
    <w:rsid w:val="00046705"/>
    <w:rsid w:val="000542ED"/>
    <w:rsid w:val="000814A4"/>
    <w:rsid w:val="000961EA"/>
    <w:rsid w:val="000B4D5E"/>
    <w:rsid w:val="001057E3"/>
    <w:rsid w:val="00142C8A"/>
    <w:rsid w:val="001737A6"/>
    <w:rsid w:val="00191061"/>
    <w:rsid w:val="001D1DE6"/>
    <w:rsid w:val="001D516E"/>
    <w:rsid w:val="001D733A"/>
    <w:rsid w:val="00235435"/>
    <w:rsid w:val="002A4287"/>
    <w:rsid w:val="002A7BA2"/>
    <w:rsid w:val="002F063E"/>
    <w:rsid w:val="00302775"/>
    <w:rsid w:val="003108FD"/>
    <w:rsid w:val="003140F9"/>
    <w:rsid w:val="003150FE"/>
    <w:rsid w:val="003241E7"/>
    <w:rsid w:val="00334086"/>
    <w:rsid w:val="00342BCE"/>
    <w:rsid w:val="00377799"/>
    <w:rsid w:val="003B364B"/>
    <w:rsid w:val="003C1883"/>
    <w:rsid w:val="003D476F"/>
    <w:rsid w:val="00483AFD"/>
    <w:rsid w:val="00487B84"/>
    <w:rsid w:val="004A31E8"/>
    <w:rsid w:val="004B4A6B"/>
    <w:rsid w:val="0053689F"/>
    <w:rsid w:val="005B0496"/>
    <w:rsid w:val="005C5218"/>
    <w:rsid w:val="00601CA1"/>
    <w:rsid w:val="00611460"/>
    <w:rsid w:val="00694A12"/>
    <w:rsid w:val="00696052"/>
    <w:rsid w:val="0069661F"/>
    <w:rsid w:val="006A3625"/>
    <w:rsid w:val="006A3CF0"/>
    <w:rsid w:val="006E48FA"/>
    <w:rsid w:val="006F5C3D"/>
    <w:rsid w:val="00722F49"/>
    <w:rsid w:val="0072467D"/>
    <w:rsid w:val="00746295"/>
    <w:rsid w:val="00751C16"/>
    <w:rsid w:val="00754130"/>
    <w:rsid w:val="0075778B"/>
    <w:rsid w:val="007637E1"/>
    <w:rsid w:val="007661D3"/>
    <w:rsid w:val="007954F0"/>
    <w:rsid w:val="007A3EF3"/>
    <w:rsid w:val="007C2336"/>
    <w:rsid w:val="007C7644"/>
    <w:rsid w:val="007E267C"/>
    <w:rsid w:val="0082293E"/>
    <w:rsid w:val="00833270"/>
    <w:rsid w:val="008433BB"/>
    <w:rsid w:val="008B7458"/>
    <w:rsid w:val="008C048C"/>
    <w:rsid w:val="008C7704"/>
    <w:rsid w:val="008E07D4"/>
    <w:rsid w:val="008E5C18"/>
    <w:rsid w:val="00934556"/>
    <w:rsid w:val="009429E4"/>
    <w:rsid w:val="00942FDB"/>
    <w:rsid w:val="009C7184"/>
    <w:rsid w:val="00A00A85"/>
    <w:rsid w:val="00AD1C86"/>
    <w:rsid w:val="00AE2A29"/>
    <w:rsid w:val="00AF31DD"/>
    <w:rsid w:val="00B20A2F"/>
    <w:rsid w:val="00B96633"/>
    <w:rsid w:val="00BB3EEE"/>
    <w:rsid w:val="00C15EB2"/>
    <w:rsid w:val="00C25465"/>
    <w:rsid w:val="00C43FFB"/>
    <w:rsid w:val="00C45A03"/>
    <w:rsid w:val="00CA06D6"/>
    <w:rsid w:val="00D029E1"/>
    <w:rsid w:val="00D34A6B"/>
    <w:rsid w:val="00D352D0"/>
    <w:rsid w:val="00D96A26"/>
    <w:rsid w:val="00E52DBF"/>
    <w:rsid w:val="00E755E9"/>
    <w:rsid w:val="00EF2849"/>
    <w:rsid w:val="00F53F6D"/>
    <w:rsid w:val="00F90CD3"/>
    <w:rsid w:val="00F95C76"/>
    <w:rsid w:val="00FE208C"/>
    <w:rsid w:val="00FE3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66743B8-E2C7-4D6C-ABB5-5232BAAE6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spacing w:line="399" w:lineRule="exact"/>
      <w:jc w:val="both"/>
      <w:textAlignment w:val="center"/>
    </w:pPr>
    <w:rPr>
      <w:rFonts w:ascii="ＭＳ 明朝" w:eastAsia="ＭＳ 明朝"/>
      <w:snapToGrid w:val="0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Date"/>
    <w:basedOn w:val="a"/>
    <w:next w:val="a"/>
  </w:style>
  <w:style w:type="character" w:styleId="a6">
    <w:name w:val="page number"/>
    <w:basedOn w:val="a0"/>
  </w:style>
  <w:style w:type="paragraph" w:styleId="a7">
    <w:name w:val="Body Text Indent"/>
    <w:basedOn w:val="a"/>
    <w:pPr>
      <w:ind w:left="420" w:hanging="210"/>
    </w:pPr>
  </w:style>
  <w:style w:type="paragraph" w:styleId="a8">
    <w:name w:val="Balloon Text"/>
    <w:basedOn w:val="a"/>
    <w:link w:val="a9"/>
    <w:rsid w:val="0069661F"/>
    <w:pPr>
      <w:spacing w:line="240" w:lineRule="auto"/>
    </w:pPr>
    <w:rPr>
      <w:rFonts w:ascii="游ゴシック Light" w:eastAsia="游ゴシック Light" w:hAnsi="游ゴシック Light"/>
      <w:sz w:val="18"/>
      <w:szCs w:val="18"/>
    </w:rPr>
  </w:style>
  <w:style w:type="character" w:customStyle="1" w:styleId="a9">
    <w:name w:val="吹き出し (文字)"/>
    <w:link w:val="a8"/>
    <w:rsid w:val="0069661F"/>
    <w:rPr>
      <w:rFonts w:ascii="游ゴシック Light" w:eastAsia="游ゴシック Light" w:hAnsi="游ゴシック Light" w:cs="Times New Roman"/>
      <w:snapToGrid w:val="0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1D1DE6"/>
    <w:pPr>
      <w:ind w:leftChars="400" w:left="840"/>
    </w:pPr>
  </w:style>
  <w:style w:type="table" w:styleId="ab">
    <w:name w:val="Table Grid"/>
    <w:basedOn w:val="a1"/>
    <w:rsid w:val="00E52D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win\Microsoft%20Office\Template\&#22235;&#19975;&#21313;&#30010;.dot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2046D-75CE-4692-A103-257DDB7F9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四万十町</Template>
  <TotalTime>340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 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12</cp:revision>
  <cp:lastPrinted>2021-04-02T07:52:00Z</cp:lastPrinted>
  <dcterms:created xsi:type="dcterms:W3CDTF">2021-03-22T07:39:00Z</dcterms:created>
  <dcterms:modified xsi:type="dcterms:W3CDTF">2021-05-10T06:42:00Z</dcterms:modified>
</cp:coreProperties>
</file>