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C86" w:rsidRPr="006A3625" w:rsidRDefault="00AD1C86" w:rsidP="00AD1C86">
      <w:pPr>
        <w:rPr>
          <w:rFonts w:hAnsi="ＭＳ 明朝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hAnsi="ＭＳ 明朝" w:hint="eastAsia"/>
          <w:color w:val="000000" w:themeColor="text1"/>
          <w:sz w:val="24"/>
          <w:szCs w:val="24"/>
        </w:rPr>
        <w:t>様式第３</w:t>
      </w:r>
      <w:r w:rsidRPr="006A3625">
        <w:rPr>
          <w:rFonts w:hAnsi="ＭＳ 明朝" w:hint="eastAsia"/>
          <w:color w:val="000000" w:themeColor="text1"/>
          <w:sz w:val="24"/>
          <w:szCs w:val="24"/>
        </w:rPr>
        <w:t>号（第</w:t>
      </w:r>
      <w:r>
        <w:rPr>
          <w:rFonts w:hAnsi="ＭＳ 明朝" w:hint="eastAsia"/>
          <w:color w:val="000000" w:themeColor="text1"/>
          <w:sz w:val="24"/>
          <w:szCs w:val="24"/>
        </w:rPr>
        <w:t>６</w:t>
      </w:r>
      <w:r w:rsidRPr="006A3625">
        <w:rPr>
          <w:rFonts w:hAnsi="ＭＳ 明朝" w:hint="eastAsia"/>
          <w:color w:val="000000" w:themeColor="text1"/>
          <w:sz w:val="24"/>
          <w:szCs w:val="24"/>
        </w:rPr>
        <w:t>条関係）</w:t>
      </w:r>
    </w:p>
    <w:p w:rsidR="00AD1C86" w:rsidRDefault="002A7BA2" w:rsidP="002A7BA2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年　　月　　日　　</w:t>
      </w:r>
    </w:p>
    <w:p w:rsidR="002A7BA2" w:rsidRDefault="002A7BA2" w:rsidP="002A7BA2">
      <w:pPr>
        <w:rPr>
          <w:rFonts w:hAnsi="ＭＳ 明朝"/>
          <w:color w:val="000000" w:themeColor="text1"/>
          <w:sz w:val="24"/>
          <w:szCs w:val="24"/>
        </w:rPr>
      </w:pPr>
    </w:p>
    <w:p w:rsidR="002A7BA2" w:rsidRPr="006A3625" w:rsidRDefault="002A7BA2" w:rsidP="002A7BA2">
      <w:pPr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四万十町長　　　　　様</w:t>
      </w:r>
    </w:p>
    <w:p w:rsidR="002A7BA2" w:rsidRPr="006A3625" w:rsidRDefault="002A7BA2" w:rsidP="002A7BA2">
      <w:pPr>
        <w:rPr>
          <w:rFonts w:hAnsi="ＭＳ 明朝"/>
          <w:color w:val="000000" w:themeColor="text1"/>
          <w:sz w:val="24"/>
          <w:szCs w:val="24"/>
        </w:rPr>
      </w:pPr>
    </w:p>
    <w:p w:rsidR="002A7BA2" w:rsidRPr="006A3625" w:rsidRDefault="002A7BA2" w:rsidP="002A7BA2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住所　　　　　　　　　　　　　</w:t>
      </w:r>
    </w:p>
    <w:p w:rsidR="002A7BA2" w:rsidRPr="006A3625" w:rsidRDefault="002A7BA2" w:rsidP="002A7BA2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申請者　　　　　　　　　　　　　　　　</w:t>
      </w:r>
    </w:p>
    <w:p w:rsidR="002A7BA2" w:rsidRDefault="002A7BA2" w:rsidP="002A7BA2">
      <w:pPr>
        <w:jc w:val="right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氏名　　　　　　　　　　㊞</w:t>
      </w:r>
      <w:r w:rsidRPr="006A3625">
        <w:rPr>
          <w:rFonts w:hAnsi="ＭＳ 明朝" w:hint="eastAsia"/>
          <w:vanish/>
          <w:color w:val="000000" w:themeColor="text1"/>
          <w:sz w:val="24"/>
          <w:szCs w:val="24"/>
        </w:rPr>
        <w:t>印</w:t>
      </w:r>
      <w:r w:rsidRPr="006A3625">
        <w:rPr>
          <w:rFonts w:hAnsi="ＭＳ 明朝" w:hint="eastAsia"/>
          <w:color w:val="000000" w:themeColor="text1"/>
          <w:sz w:val="24"/>
          <w:szCs w:val="24"/>
        </w:rPr>
        <w:t xml:space="preserve">　　</w:t>
      </w:r>
    </w:p>
    <w:p w:rsidR="002A7BA2" w:rsidRDefault="002A7BA2" w:rsidP="002A7BA2">
      <w:pPr>
        <w:jc w:val="right"/>
        <w:rPr>
          <w:rFonts w:hAnsi="ＭＳ 明朝"/>
          <w:color w:val="000000" w:themeColor="text1"/>
          <w:sz w:val="24"/>
          <w:szCs w:val="24"/>
        </w:rPr>
      </w:pPr>
    </w:p>
    <w:p w:rsidR="00D34A6B" w:rsidRPr="006A3625" w:rsidRDefault="00D34A6B" w:rsidP="002A7BA2">
      <w:pPr>
        <w:jc w:val="right"/>
        <w:rPr>
          <w:rFonts w:hAnsi="ＭＳ 明朝"/>
          <w:color w:val="000000" w:themeColor="text1"/>
          <w:sz w:val="24"/>
          <w:szCs w:val="24"/>
        </w:rPr>
      </w:pPr>
    </w:p>
    <w:p w:rsidR="002A7BA2" w:rsidRDefault="002A7BA2" w:rsidP="002A7BA2">
      <w:pPr>
        <w:jc w:val="center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四万十町腎臓機能障害者通院費助成金</w:t>
      </w:r>
      <w:r>
        <w:rPr>
          <w:rFonts w:hAnsi="ＭＳ 明朝" w:hint="eastAsia"/>
          <w:color w:val="000000" w:themeColor="text1"/>
          <w:sz w:val="24"/>
          <w:szCs w:val="24"/>
        </w:rPr>
        <w:t>請求書</w:t>
      </w:r>
    </w:p>
    <w:p w:rsidR="002A7BA2" w:rsidRDefault="002A7BA2" w:rsidP="002A7BA2">
      <w:pPr>
        <w:jc w:val="center"/>
        <w:rPr>
          <w:rFonts w:hAnsi="ＭＳ 明朝"/>
          <w:color w:val="000000" w:themeColor="text1"/>
          <w:sz w:val="24"/>
          <w:szCs w:val="24"/>
        </w:rPr>
      </w:pPr>
    </w:p>
    <w:p w:rsidR="002A7BA2" w:rsidRDefault="002A7BA2" w:rsidP="002A7BA2">
      <w:pPr>
        <w:jc w:val="left"/>
        <w:rPr>
          <w:rFonts w:hAnsi="ＭＳ 明朝"/>
          <w:color w:val="000000" w:themeColor="text1"/>
          <w:sz w:val="24"/>
          <w:szCs w:val="24"/>
        </w:rPr>
      </w:pPr>
      <w:r>
        <w:rPr>
          <w:rFonts w:hAnsi="ＭＳ 明朝" w:hint="eastAsia"/>
          <w:color w:val="000000" w:themeColor="text1"/>
          <w:sz w:val="24"/>
          <w:szCs w:val="24"/>
        </w:rPr>
        <w:t xml:space="preserve">　　年　</w:t>
      </w:r>
      <w:r w:rsidRPr="002A7BA2">
        <w:rPr>
          <w:rFonts w:hAnsi="ＭＳ 明朝" w:hint="eastAsia"/>
          <w:color w:val="000000" w:themeColor="text1"/>
          <w:sz w:val="24"/>
          <w:szCs w:val="24"/>
        </w:rPr>
        <w:t xml:space="preserve">月　 </w:t>
      </w:r>
      <w:proofErr w:type="gramStart"/>
      <w:r w:rsidRPr="002A7BA2">
        <w:rPr>
          <w:rFonts w:hAnsi="ＭＳ 明朝" w:hint="eastAsia"/>
          <w:color w:val="000000" w:themeColor="text1"/>
          <w:sz w:val="24"/>
          <w:szCs w:val="24"/>
        </w:rPr>
        <w:t>日付け</w:t>
      </w:r>
      <w:proofErr w:type="gramEnd"/>
      <w:r w:rsidRPr="002A7BA2">
        <w:rPr>
          <w:rFonts w:hAnsi="ＭＳ 明朝" w:hint="eastAsia"/>
          <w:color w:val="000000" w:themeColor="text1"/>
          <w:sz w:val="24"/>
          <w:szCs w:val="24"/>
        </w:rPr>
        <w:t>四万十町指令第 　　号で交付の決定通知がありました</w:t>
      </w:r>
      <w:r>
        <w:rPr>
          <w:rFonts w:hAnsi="ＭＳ 明朝" w:hint="eastAsia"/>
          <w:color w:val="000000" w:themeColor="text1"/>
          <w:sz w:val="24"/>
          <w:szCs w:val="24"/>
        </w:rPr>
        <w:t>四万十町</w:t>
      </w:r>
      <w:r w:rsidRPr="002A7BA2">
        <w:rPr>
          <w:rFonts w:hAnsi="ＭＳ 明朝" w:hint="eastAsia"/>
          <w:color w:val="000000" w:themeColor="text1"/>
          <w:sz w:val="24"/>
          <w:szCs w:val="24"/>
        </w:rPr>
        <w:t>腎機能障害者通院費助成について、四万十町腎臓機能障害者通院費助成</w:t>
      </w:r>
      <w:r>
        <w:rPr>
          <w:rFonts w:hAnsi="ＭＳ 明朝" w:hint="eastAsia"/>
          <w:color w:val="000000" w:themeColor="text1"/>
          <w:sz w:val="24"/>
          <w:szCs w:val="24"/>
        </w:rPr>
        <w:t>交付金要綱第６</w:t>
      </w:r>
      <w:r w:rsidRPr="002A7BA2">
        <w:rPr>
          <w:rFonts w:hAnsi="ＭＳ 明朝" w:hint="eastAsia"/>
          <w:color w:val="000000" w:themeColor="text1"/>
          <w:sz w:val="24"/>
          <w:szCs w:val="24"/>
        </w:rPr>
        <w:t xml:space="preserve">条により、金　　</w:t>
      </w:r>
      <w:r>
        <w:rPr>
          <w:rFonts w:hAnsi="ＭＳ 明朝" w:hint="eastAsia"/>
          <w:color w:val="000000" w:themeColor="text1"/>
          <w:sz w:val="24"/>
          <w:szCs w:val="24"/>
        </w:rPr>
        <w:t xml:space="preserve">　　　　円を交付されたく下</w:t>
      </w:r>
      <w:r w:rsidRPr="002A7BA2">
        <w:rPr>
          <w:rFonts w:hAnsi="ＭＳ 明朝" w:hint="eastAsia"/>
          <w:color w:val="000000" w:themeColor="text1"/>
          <w:sz w:val="24"/>
          <w:szCs w:val="24"/>
        </w:rPr>
        <w:t>記のとおり請求します。</w:t>
      </w:r>
    </w:p>
    <w:p w:rsidR="002A7BA2" w:rsidRDefault="002A7BA2" w:rsidP="002A7BA2">
      <w:pPr>
        <w:jc w:val="center"/>
        <w:rPr>
          <w:rFonts w:hAnsi="ＭＳ 明朝"/>
          <w:color w:val="000000" w:themeColor="text1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06"/>
        <w:gridCol w:w="2491"/>
        <w:gridCol w:w="709"/>
        <w:gridCol w:w="709"/>
        <w:gridCol w:w="709"/>
        <w:gridCol w:w="708"/>
        <w:gridCol w:w="709"/>
        <w:gridCol w:w="709"/>
        <w:gridCol w:w="709"/>
        <w:gridCol w:w="701"/>
      </w:tblGrid>
      <w:tr w:rsidR="006A3CF0" w:rsidTr="00D34A6B">
        <w:trPr>
          <w:trHeight w:val="680"/>
        </w:trPr>
        <w:tc>
          <w:tcPr>
            <w:tcW w:w="3397" w:type="dxa"/>
            <w:gridSpan w:val="2"/>
            <w:vAlign w:val="center"/>
          </w:tcPr>
          <w:p w:rsidR="006A3CF0" w:rsidRDefault="006A3CF0" w:rsidP="00D34A6B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通院機関</w:t>
            </w:r>
          </w:p>
        </w:tc>
        <w:tc>
          <w:tcPr>
            <w:tcW w:w="5663" w:type="dxa"/>
            <w:gridSpan w:val="8"/>
            <w:vAlign w:val="center"/>
          </w:tcPr>
          <w:p w:rsidR="006A3CF0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年　　月　　～　　年　　月</w:t>
            </w:r>
          </w:p>
        </w:tc>
      </w:tr>
      <w:tr w:rsidR="006A3CF0" w:rsidTr="00D34A6B">
        <w:trPr>
          <w:trHeight w:val="680"/>
        </w:trPr>
        <w:tc>
          <w:tcPr>
            <w:tcW w:w="3397" w:type="dxa"/>
            <w:gridSpan w:val="2"/>
            <w:vAlign w:val="center"/>
          </w:tcPr>
          <w:p w:rsidR="006A3CF0" w:rsidRDefault="006A3CF0" w:rsidP="00D34A6B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医療機関</w:t>
            </w:r>
          </w:p>
        </w:tc>
        <w:tc>
          <w:tcPr>
            <w:tcW w:w="5663" w:type="dxa"/>
            <w:gridSpan w:val="8"/>
          </w:tcPr>
          <w:p w:rsidR="006A3CF0" w:rsidRDefault="006A3CF0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6A3CF0" w:rsidTr="006A3CF0">
        <w:trPr>
          <w:trHeight w:val="680"/>
        </w:trPr>
        <w:tc>
          <w:tcPr>
            <w:tcW w:w="3397" w:type="dxa"/>
            <w:gridSpan w:val="2"/>
            <w:vAlign w:val="center"/>
          </w:tcPr>
          <w:p w:rsidR="002A7BA2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請求金額</w:t>
            </w:r>
          </w:p>
        </w:tc>
        <w:tc>
          <w:tcPr>
            <w:tcW w:w="709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2A7BA2" w:rsidTr="006A3CF0">
        <w:trPr>
          <w:trHeight w:val="680"/>
        </w:trPr>
        <w:tc>
          <w:tcPr>
            <w:tcW w:w="906" w:type="dxa"/>
            <w:vMerge w:val="restart"/>
            <w:textDirection w:val="tbRlV"/>
            <w:vAlign w:val="center"/>
          </w:tcPr>
          <w:p w:rsidR="002A7BA2" w:rsidRDefault="006A3CF0" w:rsidP="006A3CF0">
            <w:pPr>
              <w:ind w:left="113" w:right="113"/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振り込み希望口座</w:t>
            </w:r>
          </w:p>
        </w:tc>
        <w:tc>
          <w:tcPr>
            <w:tcW w:w="2491" w:type="dxa"/>
            <w:vAlign w:val="center"/>
          </w:tcPr>
          <w:p w:rsidR="002A7BA2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金融機関名</w:t>
            </w:r>
          </w:p>
        </w:tc>
        <w:tc>
          <w:tcPr>
            <w:tcW w:w="5663" w:type="dxa"/>
            <w:gridSpan w:val="8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2A7BA2" w:rsidTr="006A3CF0">
        <w:trPr>
          <w:trHeight w:val="680"/>
        </w:trPr>
        <w:tc>
          <w:tcPr>
            <w:tcW w:w="906" w:type="dxa"/>
            <w:vMerge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:rsidR="002A7BA2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支店名</w:t>
            </w:r>
          </w:p>
        </w:tc>
        <w:tc>
          <w:tcPr>
            <w:tcW w:w="5663" w:type="dxa"/>
            <w:gridSpan w:val="8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2A7BA2" w:rsidTr="006A3CF0">
        <w:trPr>
          <w:trHeight w:val="680"/>
        </w:trPr>
        <w:tc>
          <w:tcPr>
            <w:tcW w:w="906" w:type="dxa"/>
            <w:vMerge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:rsidR="002A7BA2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口座の種類</w:t>
            </w:r>
          </w:p>
        </w:tc>
        <w:tc>
          <w:tcPr>
            <w:tcW w:w="5663" w:type="dxa"/>
            <w:gridSpan w:val="8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6A3CF0" w:rsidTr="006A3CF0">
        <w:trPr>
          <w:trHeight w:val="365"/>
        </w:trPr>
        <w:tc>
          <w:tcPr>
            <w:tcW w:w="906" w:type="dxa"/>
            <w:vMerge/>
          </w:tcPr>
          <w:p w:rsidR="006A3CF0" w:rsidRDefault="006A3CF0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491" w:type="dxa"/>
            <w:vMerge w:val="restart"/>
            <w:vAlign w:val="center"/>
          </w:tcPr>
          <w:p w:rsidR="006A3CF0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フリガナ</w:t>
            </w:r>
          </w:p>
          <w:p w:rsidR="006A3CF0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口座名義</w:t>
            </w:r>
          </w:p>
        </w:tc>
        <w:tc>
          <w:tcPr>
            <w:tcW w:w="5663" w:type="dxa"/>
            <w:gridSpan w:val="8"/>
            <w:tcBorders>
              <w:bottom w:val="dotted" w:sz="4" w:space="0" w:color="auto"/>
            </w:tcBorders>
          </w:tcPr>
          <w:p w:rsidR="006A3CF0" w:rsidRDefault="006A3CF0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6A3CF0" w:rsidTr="006A3CF0">
        <w:trPr>
          <w:trHeight w:val="680"/>
        </w:trPr>
        <w:tc>
          <w:tcPr>
            <w:tcW w:w="906" w:type="dxa"/>
            <w:vMerge/>
          </w:tcPr>
          <w:p w:rsidR="006A3CF0" w:rsidRDefault="006A3CF0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491" w:type="dxa"/>
            <w:vMerge/>
            <w:vAlign w:val="center"/>
          </w:tcPr>
          <w:p w:rsidR="006A3CF0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5663" w:type="dxa"/>
            <w:gridSpan w:val="8"/>
            <w:tcBorders>
              <w:top w:val="dotted" w:sz="4" w:space="0" w:color="auto"/>
            </w:tcBorders>
          </w:tcPr>
          <w:p w:rsidR="006A3CF0" w:rsidRDefault="006A3CF0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  <w:tr w:rsidR="002A7BA2" w:rsidTr="006A3CF0">
        <w:trPr>
          <w:trHeight w:val="680"/>
        </w:trPr>
        <w:tc>
          <w:tcPr>
            <w:tcW w:w="906" w:type="dxa"/>
            <w:vMerge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:rsidR="002A7BA2" w:rsidRDefault="006A3CF0" w:rsidP="006A3CF0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  <w:r>
              <w:rPr>
                <w:rFonts w:hAnsi="ＭＳ 明朝" w:hint="eastAsia"/>
                <w:color w:val="000000" w:themeColor="text1"/>
                <w:sz w:val="24"/>
                <w:szCs w:val="24"/>
              </w:rPr>
              <w:t>口座番号</w:t>
            </w:r>
          </w:p>
        </w:tc>
        <w:tc>
          <w:tcPr>
            <w:tcW w:w="5663" w:type="dxa"/>
            <w:gridSpan w:val="8"/>
          </w:tcPr>
          <w:p w:rsidR="002A7BA2" w:rsidRDefault="002A7BA2" w:rsidP="002A7BA2">
            <w:pPr>
              <w:jc w:val="center"/>
              <w:rPr>
                <w:rFonts w:hAnsi="ＭＳ 明朝"/>
                <w:color w:val="000000" w:themeColor="text1"/>
                <w:sz w:val="24"/>
                <w:szCs w:val="24"/>
              </w:rPr>
            </w:pPr>
          </w:p>
        </w:tc>
      </w:tr>
    </w:tbl>
    <w:p w:rsidR="002A7BA2" w:rsidRPr="002A7BA2" w:rsidRDefault="002A7BA2" w:rsidP="002A7BA2">
      <w:pPr>
        <w:jc w:val="center"/>
        <w:rPr>
          <w:rFonts w:hAnsi="ＭＳ 明朝"/>
          <w:color w:val="000000" w:themeColor="text1"/>
          <w:sz w:val="24"/>
          <w:szCs w:val="24"/>
        </w:rPr>
      </w:pPr>
    </w:p>
    <w:sectPr w:rsidR="002A7BA2" w:rsidRPr="002A7BA2" w:rsidSect="001D1DE6">
      <w:headerReference w:type="default" r:id="rId8"/>
      <w:footerReference w:type="default" r:id="rId9"/>
      <w:type w:val="continuous"/>
      <w:pgSz w:w="11906" w:h="16838" w:code="9"/>
      <w:pgMar w:top="1418" w:right="1418" w:bottom="1418" w:left="1418" w:header="851" w:footer="601" w:gutter="0"/>
      <w:cols w:space="425"/>
      <w:docGrid w:type="lines" w:linePitch="368" w:charSpace="23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11F" w:rsidRDefault="00A9011F">
      <w:r>
        <w:separator/>
      </w:r>
    </w:p>
  </w:endnote>
  <w:endnote w:type="continuationSeparator" w:id="0">
    <w:p w:rsidR="00A9011F" w:rsidRDefault="00A9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61" w:rsidRDefault="00191061" w:rsidP="0082293E">
    <w:pPr>
      <w:pStyle w:val="a4"/>
      <w:spacing w:line="210" w:lineRule="exact"/>
      <w:ind w:firstLineChars="2050" w:firstLine="430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11F" w:rsidRDefault="00A9011F">
      <w:r>
        <w:separator/>
      </w:r>
    </w:p>
  </w:footnote>
  <w:footnote w:type="continuationSeparator" w:id="0">
    <w:p w:rsidR="00A9011F" w:rsidRDefault="00A90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61" w:rsidRDefault="00191061">
    <w:pPr>
      <w:pStyle w:val="a3"/>
      <w:spacing w:line="210" w:lineRule="exac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004CD"/>
    <w:multiLevelType w:val="hybridMultilevel"/>
    <w:tmpl w:val="1BA01CEA"/>
    <w:lvl w:ilvl="0" w:tplc="82AA402A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rawingGridHorizontalSpacing w:val="221"/>
  <w:drawingGridVerticalSpacing w:val="184"/>
  <w:displayVerticalDrawingGridEvery w:val="2"/>
  <w:noPunctuationKerning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0814A4"/>
    <w:rsid w:val="00037A12"/>
    <w:rsid w:val="000443CE"/>
    <w:rsid w:val="00046705"/>
    <w:rsid w:val="000542ED"/>
    <w:rsid w:val="000814A4"/>
    <w:rsid w:val="000961EA"/>
    <w:rsid w:val="000B4D5E"/>
    <w:rsid w:val="001057E3"/>
    <w:rsid w:val="00142C8A"/>
    <w:rsid w:val="001737A6"/>
    <w:rsid w:val="00191061"/>
    <w:rsid w:val="001D1DE6"/>
    <w:rsid w:val="001D516E"/>
    <w:rsid w:val="001D733A"/>
    <w:rsid w:val="00235435"/>
    <w:rsid w:val="002A4287"/>
    <w:rsid w:val="002A7BA2"/>
    <w:rsid w:val="002F063E"/>
    <w:rsid w:val="00302775"/>
    <w:rsid w:val="003108FD"/>
    <w:rsid w:val="003140F9"/>
    <w:rsid w:val="003150FE"/>
    <w:rsid w:val="003241E7"/>
    <w:rsid w:val="00334086"/>
    <w:rsid w:val="00342BCE"/>
    <w:rsid w:val="00377799"/>
    <w:rsid w:val="003B364B"/>
    <w:rsid w:val="003C1883"/>
    <w:rsid w:val="003D476F"/>
    <w:rsid w:val="00483AFD"/>
    <w:rsid w:val="00487B84"/>
    <w:rsid w:val="004A31E8"/>
    <w:rsid w:val="004B4A6B"/>
    <w:rsid w:val="00501CD3"/>
    <w:rsid w:val="0053689F"/>
    <w:rsid w:val="005B0496"/>
    <w:rsid w:val="005C5218"/>
    <w:rsid w:val="00601CA1"/>
    <w:rsid w:val="00611460"/>
    <w:rsid w:val="00694A12"/>
    <w:rsid w:val="00696052"/>
    <w:rsid w:val="0069661F"/>
    <w:rsid w:val="006A3625"/>
    <w:rsid w:val="006A3CF0"/>
    <w:rsid w:val="006E48FA"/>
    <w:rsid w:val="006F5C3D"/>
    <w:rsid w:val="00722F49"/>
    <w:rsid w:val="0072467D"/>
    <w:rsid w:val="00746295"/>
    <w:rsid w:val="00754130"/>
    <w:rsid w:val="0075778B"/>
    <w:rsid w:val="007637E1"/>
    <w:rsid w:val="007661D3"/>
    <w:rsid w:val="007954F0"/>
    <w:rsid w:val="007A3EF3"/>
    <w:rsid w:val="007C2336"/>
    <w:rsid w:val="007C7644"/>
    <w:rsid w:val="007E267C"/>
    <w:rsid w:val="0082293E"/>
    <w:rsid w:val="008433BB"/>
    <w:rsid w:val="008B7458"/>
    <w:rsid w:val="008C048C"/>
    <w:rsid w:val="008C7704"/>
    <w:rsid w:val="008E07D4"/>
    <w:rsid w:val="008E5C18"/>
    <w:rsid w:val="00934556"/>
    <w:rsid w:val="009429E4"/>
    <w:rsid w:val="00942FDB"/>
    <w:rsid w:val="009C7184"/>
    <w:rsid w:val="00A00A85"/>
    <w:rsid w:val="00A9011F"/>
    <w:rsid w:val="00AD1C86"/>
    <w:rsid w:val="00AE2A29"/>
    <w:rsid w:val="00AF31DD"/>
    <w:rsid w:val="00B20A2F"/>
    <w:rsid w:val="00B96633"/>
    <w:rsid w:val="00BB3EEE"/>
    <w:rsid w:val="00C15EB2"/>
    <w:rsid w:val="00C25465"/>
    <w:rsid w:val="00C43FFB"/>
    <w:rsid w:val="00C45A03"/>
    <w:rsid w:val="00CA06D6"/>
    <w:rsid w:val="00D029E1"/>
    <w:rsid w:val="00D34A6B"/>
    <w:rsid w:val="00D352D0"/>
    <w:rsid w:val="00D96A26"/>
    <w:rsid w:val="00E52DBF"/>
    <w:rsid w:val="00E755E9"/>
    <w:rsid w:val="00EF2849"/>
    <w:rsid w:val="00F53F6D"/>
    <w:rsid w:val="00F90CD3"/>
    <w:rsid w:val="00F95C76"/>
    <w:rsid w:val="00FE208C"/>
    <w:rsid w:val="00FE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66743B8-E2C7-4D6C-ABB5-5232BAAE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99" w:lineRule="exact"/>
      <w:jc w:val="both"/>
      <w:textAlignment w:val="center"/>
    </w:pPr>
    <w:rPr>
      <w:rFonts w:ascii="ＭＳ 明朝" w:eastAsia="ＭＳ 明朝"/>
      <w:snapToGrid w:val="0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Date"/>
    <w:basedOn w:val="a"/>
    <w:next w:val="a"/>
  </w:style>
  <w:style w:type="character" w:styleId="a6">
    <w:name w:val="page number"/>
    <w:basedOn w:val="a0"/>
  </w:style>
  <w:style w:type="paragraph" w:styleId="a7">
    <w:name w:val="Body Text Indent"/>
    <w:basedOn w:val="a"/>
    <w:pPr>
      <w:ind w:left="420" w:hanging="210"/>
    </w:pPr>
  </w:style>
  <w:style w:type="paragraph" w:styleId="a8">
    <w:name w:val="Balloon Text"/>
    <w:basedOn w:val="a"/>
    <w:link w:val="a9"/>
    <w:rsid w:val="0069661F"/>
    <w:pPr>
      <w:spacing w:line="240" w:lineRule="auto"/>
    </w:pPr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69661F"/>
    <w:rPr>
      <w:rFonts w:ascii="游ゴシック Light" w:eastAsia="游ゴシック Light" w:hAnsi="游ゴシック Light" w:cs="Times New Roman"/>
      <w:snapToGrid w:val="0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D1DE6"/>
    <w:pPr>
      <w:ind w:leftChars="400" w:left="840"/>
    </w:pPr>
  </w:style>
  <w:style w:type="table" w:styleId="ab">
    <w:name w:val="Table Grid"/>
    <w:basedOn w:val="a1"/>
    <w:rsid w:val="00E52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in\Microsoft%20Office\Template\&#22235;&#19975;&#21313;&#30010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348FA-4108-4A0A-B464-D31BFA49D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四万十町</Template>
  <TotalTime>339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12</cp:revision>
  <cp:lastPrinted>2021-04-02T07:52:00Z</cp:lastPrinted>
  <dcterms:created xsi:type="dcterms:W3CDTF">2021-03-22T07:39:00Z</dcterms:created>
  <dcterms:modified xsi:type="dcterms:W3CDTF">2021-05-10T06:45:00Z</dcterms:modified>
</cp:coreProperties>
</file>